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F38" w:rsidRDefault="007B6F38">
      <w:r>
        <w:t>ČETVRTAŠI  U  ZAGREBU</w:t>
      </w:r>
    </w:p>
    <w:p w:rsidR="007B6F38" w:rsidRDefault="007B6F38" w:rsidP="00575969">
      <w:pPr>
        <w:jc w:val="both"/>
      </w:pPr>
      <w:r>
        <w:t>U četvrtak, 27. rujna,</w:t>
      </w:r>
      <w:r w:rsidRPr="00575969">
        <w:t xml:space="preserve"> </w:t>
      </w:r>
      <w:r>
        <w:t xml:space="preserve">učenici četvrtih razreda i njihove učiteljice,  održali su  terensku nastavu  u Zagrebu. Šetali su zagrebačkim ulicama i razgledali kulturne i povijesne znamenitosti  hrvatske metropole. </w:t>
      </w:r>
    </w:p>
    <w:p w:rsidR="007B6F38" w:rsidRDefault="007B6F38">
      <w:r>
        <w:t>Posjetili su Zagrebačku katedralu,</w:t>
      </w:r>
    </w:p>
    <w:p w:rsidR="007B6F38" w:rsidRDefault="007B6F38">
      <w:r>
        <w:t xml:space="preserve">                  </w:t>
      </w:r>
      <w:r w:rsidRPr="00BE08B2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18pt;height:230.25pt;visibility:visible">
            <v:imagedata r:id="rId6" o:title=""/>
          </v:shape>
        </w:pict>
      </w:r>
    </w:p>
    <w:p w:rsidR="007B6F38" w:rsidRDefault="007B6F38"/>
    <w:p w:rsidR="007B6F38" w:rsidRDefault="007B6F38"/>
    <w:p w:rsidR="007B6F38" w:rsidRDefault="007B6F38"/>
    <w:p w:rsidR="007B6F38" w:rsidRDefault="007B6F38">
      <w:r>
        <w:t xml:space="preserve">                 </w:t>
      </w:r>
      <w:r w:rsidRPr="00BE08B2">
        <w:rPr>
          <w:noProof/>
          <w:lang w:eastAsia="hr-HR"/>
        </w:rPr>
        <w:pict>
          <v:shape id="Picture 2" o:spid="_x0000_i1026" type="#_x0000_t75" style="width:326.25pt;height:244.5pt;visibility:visible">
            <v:imagedata r:id="rId7" o:title=""/>
          </v:shape>
        </w:pict>
      </w:r>
    </w:p>
    <w:p w:rsidR="007B6F38" w:rsidRDefault="007B6F38"/>
    <w:p w:rsidR="007B6F38" w:rsidRDefault="007B6F38"/>
    <w:p w:rsidR="007B6F38" w:rsidRDefault="007B6F38">
      <w:r>
        <w:t xml:space="preserve">           a  potom  od  Manduševca......</w:t>
      </w:r>
    </w:p>
    <w:p w:rsidR="007B6F38" w:rsidRDefault="007B6F38">
      <w:r>
        <w:t xml:space="preserve">  </w:t>
      </w:r>
      <w:r w:rsidRPr="00BE08B2">
        <w:rPr>
          <w:noProof/>
          <w:lang w:eastAsia="hr-HR"/>
        </w:rPr>
        <w:pict>
          <v:shape id="Picture 3" o:spid="_x0000_i1027" type="#_x0000_t75" style="width:374.25pt;height:280.5pt;visibility:visible">
            <v:imagedata r:id="rId8" o:title=""/>
          </v:shape>
        </w:pict>
      </w:r>
    </w:p>
    <w:p w:rsidR="007B6F38" w:rsidRDefault="007B6F38">
      <w:pPr>
        <w:rPr>
          <w:noProof/>
          <w:lang w:eastAsia="hr-HR"/>
        </w:rPr>
      </w:pPr>
      <w:r>
        <w:t xml:space="preserve">    preko Trga bana Josipa Jelačića ....</w:t>
      </w:r>
      <w:r w:rsidRPr="00841D8C">
        <w:rPr>
          <w:noProof/>
          <w:lang w:eastAsia="hr-HR"/>
        </w:rPr>
        <w:t xml:space="preserve"> </w:t>
      </w:r>
    </w:p>
    <w:p w:rsidR="007B6F38" w:rsidRDefault="007B6F38">
      <w:r w:rsidRPr="00BE08B2">
        <w:rPr>
          <w:noProof/>
          <w:lang w:eastAsia="hr-HR"/>
        </w:rPr>
        <w:pict>
          <v:shape id="Picture 5" o:spid="_x0000_i1028" type="#_x0000_t75" style="width:372.75pt;height:279.75pt;visibility:visible">
            <v:imagedata r:id="rId9" o:title=""/>
          </v:shape>
        </w:pict>
      </w:r>
    </w:p>
    <w:p w:rsidR="007B6F38" w:rsidRDefault="007B6F38">
      <w:r w:rsidRPr="00BE08B2">
        <w:rPr>
          <w:noProof/>
          <w:lang w:eastAsia="hr-HR"/>
        </w:rPr>
        <w:pict>
          <v:shape id="Picture 4" o:spid="_x0000_i1029" type="#_x0000_t75" style="width:375.75pt;height:282pt;visibility:visible">
            <v:imagedata r:id="rId10" o:title=""/>
          </v:shape>
        </w:pict>
      </w:r>
    </w:p>
    <w:p w:rsidR="007B6F38" w:rsidRDefault="007B6F38">
      <w:r>
        <w:t>niz  Ilicu   do  uspinjače.</w:t>
      </w:r>
      <w:r w:rsidRPr="00044761">
        <w:rPr>
          <w:noProof/>
          <w:lang w:eastAsia="hr-HR"/>
        </w:rPr>
        <w:t xml:space="preserve"> </w:t>
      </w:r>
      <w:r w:rsidRPr="00BE08B2">
        <w:rPr>
          <w:noProof/>
          <w:lang w:eastAsia="hr-HR"/>
        </w:rPr>
        <w:pict>
          <v:shape id="Picture 7" o:spid="_x0000_i1030" type="#_x0000_t75" style="width:411.75pt;height:309pt;visibility:visible">
            <v:imagedata r:id="rId11" o:title=""/>
          </v:shape>
        </w:pict>
      </w:r>
    </w:p>
    <w:p w:rsidR="007B6F38" w:rsidRDefault="007B6F38">
      <w:r w:rsidRPr="00BE08B2">
        <w:rPr>
          <w:noProof/>
          <w:lang w:eastAsia="hr-HR"/>
        </w:rPr>
        <w:pict>
          <v:shape id="Picture 6" o:spid="_x0000_i1031" type="#_x0000_t75" style="width:399.75pt;height:300pt;visibility:visible">
            <v:imagedata r:id="rId12" o:title=""/>
          </v:shape>
        </w:pict>
      </w:r>
    </w:p>
    <w:p w:rsidR="007B6F38" w:rsidRDefault="007B6F38">
      <w:r>
        <w:t>Nakon kratke , ali uzbudljive vožnje, eto nas na Gornjem gradu.</w:t>
      </w:r>
    </w:p>
    <w:p w:rsidR="007B6F38" w:rsidRDefault="007B6F38">
      <w:r w:rsidRPr="00BE08B2">
        <w:rPr>
          <w:noProof/>
          <w:lang w:eastAsia="hr-HR"/>
        </w:rPr>
        <w:pict>
          <v:shape id="Picture 8" o:spid="_x0000_i1032" type="#_x0000_t75" style="width:397.5pt;height:297.75pt;visibility:visible">
            <v:imagedata r:id="rId13" o:title=""/>
          </v:shape>
        </w:pict>
      </w:r>
    </w:p>
    <w:p w:rsidR="007B6F38" w:rsidRDefault="007B6F38"/>
    <w:p w:rsidR="007B6F38" w:rsidRDefault="007B6F38">
      <w:r w:rsidRPr="00BE08B2">
        <w:rPr>
          <w:noProof/>
          <w:lang w:eastAsia="hr-HR"/>
        </w:rPr>
        <w:pict>
          <v:shape id="Picture 9" o:spid="_x0000_i1033" type="#_x0000_t75" style="width:382.5pt;height:286.5pt;visibility:visible">
            <v:imagedata r:id="rId14" o:title=""/>
          </v:shape>
        </w:pict>
      </w:r>
    </w:p>
    <w:p w:rsidR="007B6F38" w:rsidRDefault="007B6F38">
      <w:r>
        <w:t>a tamo....  pogled ... Kula Lotrščak, Crkva svetog  Marka, Hrvatski sabor, Kamenita vrata...</w:t>
      </w:r>
    </w:p>
    <w:p w:rsidR="007B6F38" w:rsidRDefault="007B6F38"/>
    <w:p w:rsidR="007B6F38" w:rsidRDefault="007B6F38">
      <w:r w:rsidRPr="00BE08B2">
        <w:rPr>
          <w:noProof/>
          <w:lang w:eastAsia="hr-HR"/>
        </w:rPr>
        <w:pict>
          <v:shape id="Picture 13" o:spid="_x0000_i1034" type="#_x0000_t75" style="width:213.75pt;height:158.25pt;rotation:90;visibility:visible">
            <v:imagedata r:id="rId15" o:title=""/>
          </v:shape>
        </w:pict>
      </w:r>
      <w:r>
        <w:t xml:space="preserve">       </w:t>
      </w:r>
      <w:r w:rsidRPr="00BE08B2">
        <w:rPr>
          <w:noProof/>
          <w:lang w:eastAsia="hr-HR"/>
        </w:rPr>
        <w:pict>
          <v:shape id="Picture 10" o:spid="_x0000_i1035" type="#_x0000_t75" style="width:3in;height:150pt;rotation:-90;visibility:visible">
            <v:imagedata r:id="rId16" o:title=""/>
          </v:shape>
        </w:pict>
      </w:r>
    </w:p>
    <w:p w:rsidR="007B6F38" w:rsidRDefault="007B6F38"/>
    <w:p w:rsidR="007B6F38" w:rsidRDefault="007B6F38">
      <w:r w:rsidRPr="00BE08B2">
        <w:rPr>
          <w:noProof/>
          <w:lang w:eastAsia="hr-HR"/>
        </w:rPr>
        <w:pict>
          <v:shape id="Picture 11" o:spid="_x0000_i1036" type="#_x0000_t75" style="width:408.75pt;height:306.75pt;visibility:visible">
            <v:imagedata r:id="rId17" o:title=""/>
          </v:shape>
        </w:pict>
      </w:r>
    </w:p>
    <w:p w:rsidR="007B6F38" w:rsidRDefault="007B6F38">
      <w:r>
        <w:t>Zagrepčanke u šestinskoj nošnji  bile su vrlo gostoljubive i srdačne,</w:t>
      </w:r>
    </w:p>
    <w:p w:rsidR="007B6F38" w:rsidRDefault="007B6F38">
      <w:r w:rsidRPr="00BE08B2">
        <w:rPr>
          <w:noProof/>
          <w:lang w:eastAsia="hr-HR"/>
        </w:rPr>
        <w:pict>
          <v:shape id="Picture 14" o:spid="_x0000_i1037" type="#_x0000_t75" style="width:453.75pt;height:340.5pt;visibility:visible">
            <v:imagedata r:id="rId18" o:title=""/>
          </v:shape>
        </w:pict>
      </w:r>
      <w:r>
        <w:t>kao i kumice na Dolcu...</w:t>
      </w:r>
    </w:p>
    <w:p w:rsidR="007B6F38" w:rsidRDefault="007B6F38">
      <w:r w:rsidRPr="00BE08B2">
        <w:rPr>
          <w:noProof/>
          <w:lang w:eastAsia="hr-HR"/>
        </w:rPr>
        <w:pict>
          <v:shape id="Picture 15" o:spid="_x0000_i1038" type="#_x0000_t75" style="width:350.25pt;height:262.5pt;visibility:visible">
            <v:imagedata r:id="rId19" o:title=""/>
          </v:shape>
        </w:pict>
      </w:r>
    </w:p>
    <w:p w:rsidR="007B6F38" w:rsidRDefault="007B6F38"/>
    <w:p w:rsidR="007B6F38" w:rsidRDefault="007B6F38">
      <w:r w:rsidRPr="00BE08B2">
        <w:rPr>
          <w:noProof/>
          <w:lang w:eastAsia="hr-HR"/>
        </w:rPr>
        <w:pict>
          <v:shape id="Picture 17" o:spid="_x0000_i1039" type="#_x0000_t75" style="width:453.75pt;height:340.5pt;visibility:visible">
            <v:imagedata r:id="rId20" o:title=""/>
          </v:shape>
        </w:pict>
      </w:r>
    </w:p>
    <w:p w:rsidR="007B6F38" w:rsidRDefault="007B6F38"/>
    <w:p w:rsidR="007B6F38" w:rsidRDefault="007B6F38">
      <w:r>
        <w:t>Nakon  šetnje po gradu, slijedio je odmor uz  dobar crtić u Cinestaru, i na kraju malo igre i zabave na jezeru Bundek.</w:t>
      </w:r>
    </w:p>
    <w:p w:rsidR="007B6F38" w:rsidRDefault="007B6F38"/>
    <w:p w:rsidR="007B6F38" w:rsidRDefault="007B6F38">
      <w:pPr>
        <w:rPr>
          <w:noProof/>
          <w:lang w:eastAsia="hr-HR"/>
        </w:rPr>
      </w:pPr>
      <w:r w:rsidRPr="00BE08B2">
        <w:rPr>
          <w:noProof/>
          <w:lang w:eastAsia="hr-HR"/>
        </w:rPr>
        <w:pict>
          <v:shape id="Picture 19" o:spid="_x0000_i1040" type="#_x0000_t75" style="width:389.25pt;height:291.75pt;visibility:visible">
            <v:imagedata r:id="rId21" o:title=""/>
          </v:shape>
        </w:pict>
      </w:r>
    </w:p>
    <w:p w:rsidR="007B6F38" w:rsidRDefault="007B6F38">
      <w:r w:rsidRPr="00BE08B2">
        <w:rPr>
          <w:noProof/>
          <w:lang w:eastAsia="hr-HR"/>
        </w:rPr>
        <w:pict>
          <v:shape id="Picture 18" o:spid="_x0000_i1041" type="#_x0000_t75" style="width:380.25pt;height:285pt;visibility:visible">
            <v:imagedata r:id="rId22" o:title=""/>
          </v:shape>
        </w:pict>
      </w:r>
    </w:p>
    <w:sectPr w:rsidR="007B6F38" w:rsidSect="00771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F38" w:rsidRDefault="007B6F38" w:rsidP="00C80529">
      <w:pPr>
        <w:spacing w:after="0" w:line="240" w:lineRule="auto"/>
      </w:pPr>
      <w:r>
        <w:separator/>
      </w:r>
    </w:p>
  </w:endnote>
  <w:endnote w:type="continuationSeparator" w:id="0">
    <w:p w:rsidR="007B6F38" w:rsidRDefault="007B6F38" w:rsidP="00C8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F38" w:rsidRDefault="007B6F38" w:rsidP="00C80529">
      <w:pPr>
        <w:spacing w:after="0" w:line="240" w:lineRule="auto"/>
      </w:pPr>
      <w:r>
        <w:separator/>
      </w:r>
    </w:p>
  </w:footnote>
  <w:footnote w:type="continuationSeparator" w:id="0">
    <w:p w:rsidR="007B6F38" w:rsidRDefault="007B6F38" w:rsidP="00C805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C3C"/>
    <w:rsid w:val="00044761"/>
    <w:rsid w:val="00146270"/>
    <w:rsid w:val="001A0AD8"/>
    <w:rsid w:val="001D31A8"/>
    <w:rsid w:val="00247870"/>
    <w:rsid w:val="00322AFF"/>
    <w:rsid w:val="00575969"/>
    <w:rsid w:val="006D019A"/>
    <w:rsid w:val="007719D7"/>
    <w:rsid w:val="007B6F38"/>
    <w:rsid w:val="00841D8C"/>
    <w:rsid w:val="00A522FC"/>
    <w:rsid w:val="00BE08B2"/>
    <w:rsid w:val="00C80529"/>
    <w:rsid w:val="00D57B08"/>
    <w:rsid w:val="00D7621D"/>
    <w:rsid w:val="00E2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9D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2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6C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C8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0529"/>
  </w:style>
  <w:style w:type="paragraph" w:styleId="Footer">
    <w:name w:val="footer"/>
    <w:basedOn w:val="Normal"/>
    <w:link w:val="FooterChar"/>
    <w:uiPriority w:val="99"/>
    <w:semiHidden/>
    <w:rsid w:val="00C8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05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8</Pages>
  <Words>125</Words>
  <Characters>713</Characters>
  <Application>Microsoft Office Outlook</Application>
  <DocSecurity>0</DocSecurity>
  <Lines>0</Lines>
  <Paragraphs>0</Paragraphs>
  <ScaleCrop>false</ScaleCrop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ČETVRTAŠI  U  ZAGREBU</dc:title>
  <dc:subject/>
  <dc:creator>pc</dc:creator>
  <cp:keywords/>
  <dc:description/>
  <cp:lastModifiedBy>WinXPProSP2</cp:lastModifiedBy>
  <cp:revision>3</cp:revision>
  <dcterms:created xsi:type="dcterms:W3CDTF">2012-10-02T08:19:00Z</dcterms:created>
  <dcterms:modified xsi:type="dcterms:W3CDTF">2012-10-02T08:22:00Z</dcterms:modified>
</cp:coreProperties>
</file>